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"/>
        <w:tblW w:w="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</w:tblGrid>
      <w:tr w:rsidR="003D0F54" w:rsidRPr="00133E48" w14:paraId="7663ADF8" w14:textId="77777777" w:rsidTr="003D0F54">
        <w:trPr>
          <w:tblCellSpacing w:w="0" w:type="dxa"/>
        </w:trPr>
        <w:tc>
          <w:tcPr>
            <w:tcW w:w="20" w:type="dxa"/>
            <w:vAlign w:val="center"/>
            <w:hideMark/>
          </w:tcPr>
          <w:p w14:paraId="4A5D3FC1" w14:textId="4BCEC069" w:rsidR="003D0F54" w:rsidRPr="00133E48" w:rsidRDefault="00CA5214" w:rsidP="003D0F54">
            <w:r>
              <w:t>-</w:t>
            </w:r>
          </w:p>
        </w:tc>
        <w:bookmarkStart w:id="0" w:name="maincontent"/>
        <w:bookmarkEnd w:id="0"/>
      </w:tr>
      <w:tr w:rsidR="003D0F54" w:rsidRPr="00133E48" w14:paraId="0C4A0F34" w14:textId="77777777" w:rsidTr="003D0F54">
        <w:trPr>
          <w:tblCellSpacing w:w="0" w:type="dxa"/>
        </w:trPr>
        <w:tc>
          <w:tcPr>
            <w:tcW w:w="20" w:type="dxa"/>
            <w:vAlign w:val="center"/>
          </w:tcPr>
          <w:p w14:paraId="691601A5" w14:textId="77777777" w:rsidR="003D0F54" w:rsidRPr="00133E48" w:rsidRDefault="003D0F54" w:rsidP="003D0F54">
            <w:pPr>
              <w:jc w:val="center"/>
            </w:pPr>
          </w:p>
        </w:tc>
      </w:tr>
    </w:tbl>
    <w:p w14:paraId="711C519C" w14:textId="77777777" w:rsidR="006A0726" w:rsidRDefault="006A0726" w:rsidP="00A95C2B">
      <w:pPr>
        <w:rPr>
          <w:sz w:val="28"/>
          <w:szCs w:val="28"/>
        </w:rPr>
      </w:pPr>
    </w:p>
    <w:p w14:paraId="3A21903E" w14:textId="77777777" w:rsidR="00A95C2B" w:rsidRDefault="00A95C2B" w:rsidP="00A95C2B">
      <w:pPr>
        <w:outlineLvl w:val="0"/>
        <w:rPr>
          <w:sz w:val="28"/>
          <w:szCs w:val="28"/>
        </w:rPr>
      </w:pPr>
    </w:p>
    <w:p w14:paraId="45DC6F65" w14:textId="6B8D4264" w:rsidR="00F42D69" w:rsidRPr="00F42D69" w:rsidRDefault="00F42D69" w:rsidP="00F42D69">
      <w:pPr>
        <w:jc w:val="center"/>
        <w:outlineLvl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The Hartland Inland Wetlands Commission </w:t>
      </w:r>
      <w:r w:rsidR="00F471B5">
        <w:rPr>
          <w:b/>
          <w:bCs/>
          <w:sz w:val="72"/>
          <w:szCs w:val="72"/>
        </w:rPr>
        <w:t xml:space="preserve">regular </w:t>
      </w:r>
      <w:r>
        <w:rPr>
          <w:b/>
          <w:bCs/>
          <w:sz w:val="72"/>
          <w:szCs w:val="72"/>
        </w:rPr>
        <w:t xml:space="preserve">meeting </w:t>
      </w:r>
      <w:r w:rsidR="00F471B5">
        <w:rPr>
          <w:b/>
          <w:bCs/>
          <w:sz w:val="72"/>
          <w:szCs w:val="72"/>
        </w:rPr>
        <w:t xml:space="preserve">originally </w:t>
      </w:r>
      <w:r>
        <w:rPr>
          <w:b/>
          <w:bCs/>
          <w:sz w:val="72"/>
          <w:szCs w:val="72"/>
        </w:rPr>
        <w:t xml:space="preserve">scheduled for Wednesday, January 14, 2026 has been </w:t>
      </w:r>
      <w:r w:rsidRPr="00F42D69">
        <w:rPr>
          <w:b/>
          <w:bCs/>
          <w:sz w:val="72"/>
          <w:szCs w:val="72"/>
        </w:rPr>
        <w:t>CANCELLED</w:t>
      </w:r>
      <w:r>
        <w:rPr>
          <w:b/>
          <w:bCs/>
          <w:sz w:val="72"/>
          <w:szCs w:val="72"/>
        </w:rPr>
        <w:t>.</w:t>
      </w:r>
    </w:p>
    <w:p w14:paraId="07016BD4" w14:textId="77777777" w:rsidR="00F42D69" w:rsidRDefault="00F42D69" w:rsidP="00A95C2B">
      <w:pPr>
        <w:outlineLvl w:val="0"/>
        <w:rPr>
          <w:sz w:val="28"/>
          <w:szCs w:val="28"/>
        </w:rPr>
      </w:pPr>
    </w:p>
    <w:p w14:paraId="763EA26A" w14:textId="77777777" w:rsidR="00F42D69" w:rsidRPr="00C848B3" w:rsidRDefault="00F42D69" w:rsidP="00A95C2B">
      <w:pPr>
        <w:outlineLvl w:val="0"/>
        <w:rPr>
          <w:sz w:val="28"/>
          <w:szCs w:val="28"/>
        </w:rPr>
      </w:pPr>
    </w:p>
    <w:p w14:paraId="1836194E" w14:textId="77777777" w:rsidR="00A95C2B" w:rsidRPr="00C848B3" w:rsidRDefault="00A95C2B" w:rsidP="00A95C2B">
      <w:pPr>
        <w:outlineLvl w:val="0"/>
        <w:rPr>
          <w:sz w:val="28"/>
          <w:szCs w:val="28"/>
        </w:rPr>
      </w:pPr>
      <w:r w:rsidRPr="00C848B3">
        <w:rPr>
          <w:sz w:val="28"/>
          <w:szCs w:val="28"/>
        </w:rPr>
        <w:t xml:space="preserve">Respectfully submitted, </w:t>
      </w:r>
    </w:p>
    <w:p w14:paraId="6E75749D" w14:textId="77777777" w:rsidR="00A95C2B" w:rsidRPr="00C848B3" w:rsidRDefault="00A95C2B" w:rsidP="00A95C2B">
      <w:pPr>
        <w:outlineLvl w:val="0"/>
        <w:rPr>
          <w:sz w:val="28"/>
          <w:szCs w:val="28"/>
        </w:rPr>
      </w:pPr>
    </w:p>
    <w:p w14:paraId="5E0ACE75" w14:textId="639017C2" w:rsidR="00A95C2B" w:rsidRPr="00C848B3" w:rsidRDefault="00A95C2B" w:rsidP="00A95C2B">
      <w:pPr>
        <w:outlineLvl w:val="0"/>
        <w:rPr>
          <w:sz w:val="28"/>
          <w:szCs w:val="28"/>
        </w:rPr>
      </w:pPr>
      <w:r w:rsidRPr="00C848B3">
        <w:rPr>
          <w:sz w:val="28"/>
          <w:szCs w:val="28"/>
        </w:rPr>
        <w:t>Connie Irwin</w:t>
      </w:r>
      <w:r w:rsidR="00ED5820">
        <w:rPr>
          <w:sz w:val="28"/>
          <w:szCs w:val="28"/>
        </w:rPr>
        <w:t xml:space="preserve">, </w:t>
      </w:r>
      <w:r w:rsidR="00F42D69">
        <w:rPr>
          <w:sz w:val="28"/>
          <w:szCs w:val="28"/>
        </w:rPr>
        <w:t xml:space="preserve">Hartland </w:t>
      </w:r>
      <w:r w:rsidR="00ED5820">
        <w:rPr>
          <w:sz w:val="28"/>
          <w:szCs w:val="28"/>
        </w:rPr>
        <w:t xml:space="preserve">Inland Wetlands </w:t>
      </w:r>
      <w:r w:rsidRPr="00C848B3">
        <w:rPr>
          <w:sz w:val="28"/>
          <w:szCs w:val="28"/>
        </w:rPr>
        <w:t>Recording Secretary</w:t>
      </w:r>
    </w:p>
    <w:p w14:paraId="5F9F4C0C" w14:textId="77777777" w:rsidR="00A95C2B" w:rsidRPr="00C848B3" w:rsidRDefault="00A95C2B" w:rsidP="00A95C2B">
      <w:pPr>
        <w:outlineLvl w:val="0"/>
        <w:rPr>
          <w:sz w:val="28"/>
          <w:szCs w:val="28"/>
        </w:rPr>
      </w:pPr>
    </w:p>
    <w:p w14:paraId="7D3557A0" w14:textId="77777777" w:rsidR="00A95C2B" w:rsidRPr="00C848B3" w:rsidRDefault="00A95C2B" w:rsidP="00A95C2B">
      <w:pPr>
        <w:rPr>
          <w:sz w:val="28"/>
          <w:szCs w:val="28"/>
        </w:rPr>
      </w:pPr>
      <w:r w:rsidRPr="00C848B3">
        <w:rPr>
          <w:sz w:val="28"/>
          <w:szCs w:val="28"/>
        </w:rPr>
        <w:t>cc:  Commission Members</w:t>
      </w:r>
      <w:r w:rsidRPr="00C848B3">
        <w:rPr>
          <w:sz w:val="28"/>
          <w:szCs w:val="28"/>
        </w:rPr>
        <w:tab/>
      </w:r>
      <w:r w:rsidRPr="00C848B3">
        <w:rPr>
          <w:sz w:val="28"/>
          <w:szCs w:val="28"/>
        </w:rPr>
        <w:tab/>
      </w:r>
      <w:r w:rsidRPr="00C848B3">
        <w:rPr>
          <w:sz w:val="28"/>
          <w:szCs w:val="28"/>
        </w:rPr>
        <w:tab/>
      </w:r>
    </w:p>
    <w:p w14:paraId="026F8B37" w14:textId="77777777" w:rsidR="00A95C2B" w:rsidRPr="00C848B3" w:rsidRDefault="00A95C2B" w:rsidP="00A95C2B">
      <w:pPr>
        <w:rPr>
          <w:sz w:val="28"/>
          <w:szCs w:val="28"/>
        </w:rPr>
      </w:pPr>
      <w:r w:rsidRPr="00C848B3">
        <w:rPr>
          <w:sz w:val="28"/>
          <w:szCs w:val="28"/>
        </w:rPr>
        <w:t xml:space="preserve">       First Selectman - Magi Winslow</w:t>
      </w:r>
    </w:p>
    <w:p w14:paraId="0C3C7AA6" w14:textId="77777777" w:rsidR="00A95C2B" w:rsidRPr="00C848B3" w:rsidRDefault="00A95C2B" w:rsidP="00A95C2B">
      <w:pPr>
        <w:rPr>
          <w:sz w:val="28"/>
          <w:szCs w:val="28"/>
        </w:rPr>
      </w:pPr>
      <w:r w:rsidRPr="00C848B3">
        <w:rPr>
          <w:sz w:val="28"/>
          <w:szCs w:val="28"/>
        </w:rPr>
        <w:t xml:space="preserve">       Enforcement Officer - Scott Eisenlohr</w:t>
      </w:r>
    </w:p>
    <w:p w14:paraId="0739F898" w14:textId="77777777" w:rsidR="00A95C2B" w:rsidRPr="00C848B3" w:rsidRDefault="00A95C2B" w:rsidP="00A95C2B">
      <w:pPr>
        <w:rPr>
          <w:sz w:val="28"/>
          <w:szCs w:val="28"/>
        </w:rPr>
      </w:pPr>
      <w:r w:rsidRPr="00C848B3">
        <w:rPr>
          <w:sz w:val="28"/>
          <w:szCs w:val="28"/>
        </w:rPr>
        <w:t xml:space="preserve">       Hartland Town Clerk - Therese Gundersen</w:t>
      </w:r>
    </w:p>
    <w:p w14:paraId="560291DC" w14:textId="77777777" w:rsidR="00A95C2B" w:rsidRPr="00C848B3" w:rsidRDefault="00A95C2B" w:rsidP="00A95C2B">
      <w:pPr>
        <w:rPr>
          <w:sz w:val="28"/>
          <w:szCs w:val="28"/>
        </w:rPr>
      </w:pPr>
      <w:r w:rsidRPr="00C848B3">
        <w:rPr>
          <w:sz w:val="28"/>
          <w:szCs w:val="28"/>
        </w:rPr>
        <w:t xml:space="preserve">       File</w:t>
      </w:r>
    </w:p>
    <w:p w14:paraId="2A46A3C0" w14:textId="77777777" w:rsidR="00A95C2B" w:rsidRPr="00C325EF" w:rsidRDefault="00A95C2B" w:rsidP="008B051A">
      <w:pPr>
        <w:rPr>
          <w:rFonts w:ascii="Arial" w:hAnsi="Arial" w:cs="Arial"/>
          <w:szCs w:val="23"/>
        </w:rPr>
      </w:pPr>
    </w:p>
    <w:sectPr w:rsidR="00A95C2B" w:rsidRPr="00C325EF" w:rsidSect="00AA7ED5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1D7B" w14:textId="77777777" w:rsidR="009A30DC" w:rsidRDefault="009A30DC">
      <w:r>
        <w:separator/>
      </w:r>
    </w:p>
  </w:endnote>
  <w:endnote w:type="continuationSeparator" w:id="0">
    <w:p w14:paraId="517F2744" w14:textId="77777777" w:rsidR="009A30DC" w:rsidRDefault="009A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8FB3" w14:textId="77777777" w:rsidR="009A30DC" w:rsidRDefault="009A30DC">
      <w:r>
        <w:separator/>
      </w:r>
    </w:p>
  </w:footnote>
  <w:footnote w:type="continuationSeparator" w:id="0">
    <w:p w14:paraId="43D3CAB9" w14:textId="77777777" w:rsidR="009A30DC" w:rsidRDefault="009A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6EF0" w14:textId="77777777" w:rsidR="00F951B2" w:rsidRDefault="00F951B2" w:rsidP="00ED5820">
    <w:pPr>
      <w:pStyle w:val="Header"/>
      <w:rPr>
        <w:b/>
        <w:sz w:val="34"/>
        <w:szCs w:val="34"/>
      </w:rPr>
    </w:pPr>
  </w:p>
  <w:p w14:paraId="28C7C179" w14:textId="77777777" w:rsidR="00F951B2" w:rsidRDefault="00F951B2" w:rsidP="00ED5820">
    <w:pPr>
      <w:pStyle w:val="Header"/>
      <w:rPr>
        <w:b/>
        <w:sz w:val="34"/>
        <w:szCs w:val="34"/>
      </w:rPr>
    </w:pPr>
  </w:p>
  <w:p w14:paraId="0A614E89" w14:textId="77777777" w:rsidR="00F951B2" w:rsidRDefault="00F951B2" w:rsidP="00ED5820">
    <w:pPr>
      <w:pStyle w:val="Header"/>
      <w:rPr>
        <w:b/>
        <w:sz w:val="34"/>
        <w:szCs w:val="34"/>
      </w:rPr>
    </w:pPr>
  </w:p>
  <w:p w14:paraId="59FA4709" w14:textId="12560DEF" w:rsidR="00A7220F" w:rsidRDefault="00A95C2B" w:rsidP="00ED5820">
    <w:pPr>
      <w:pStyle w:val="Header"/>
      <w:rPr>
        <w:b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B8A5BA" wp14:editId="62BC994E">
          <wp:simplePos x="0" y="0"/>
          <wp:positionH relativeFrom="column">
            <wp:align>left</wp:align>
          </wp:positionH>
          <wp:positionV relativeFrom="paragraph">
            <wp:posOffset>-56515</wp:posOffset>
          </wp:positionV>
          <wp:extent cx="1143000" cy="1132840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32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2E15">
      <w:rPr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19BACAEE" wp14:editId="26B31A7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43000" cy="1038225"/>
          <wp:effectExtent l="0" t="0" r="0" b="0"/>
          <wp:wrapTight wrapText="bothSides">
            <wp:wrapPolygon edited="0">
              <wp:start x="0" y="0"/>
              <wp:lineTo x="0" y="21402"/>
              <wp:lineTo x="21240" y="21402"/>
              <wp:lineTo x="21240" y="0"/>
              <wp:lineTo x="0" y="0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820">
      <w:rPr>
        <w:b/>
        <w:sz w:val="34"/>
        <w:szCs w:val="34"/>
      </w:rPr>
      <w:t xml:space="preserve">                            </w:t>
    </w:r>
    <w:r w:rsidR="00A7220F" w:rsidRPr="00AD2E15">
      <w:rPr>
        <w:b/>
        <w:sz w:val="34"/>
        <w:szCs w:val="34"/>
      </w:rPr>
      <w:t>Town of Hartland</w:t>
    </w:r>
  </w:p>
  <w:p w14:paraId="148B5647" w14:textId="77777777" w:rsidR="00ED5820" w:rsidRDefault="00ED5820" w:rsidP="00ED5820">
    <w:pPr>
      <w:pStyle w:val="Header"/>
      <w:rPr>
        <w:b/>
        <w:i/>
        <w:sz w:val="32"/>
        <w:szCs w:val="32"/>
      </w:rPr>
    </w:pPr>
    <w:r>
      <w:rPr>
        <w:b/>
        <w:i/>
        <w:sz w:val="32"/>
        <w:szCs w:val="32"/>
      </w:rPr>
      <w:t xml:space="preserve">              </w:t>
    </w:r>
    <w:r w:rsidR="00A95C2B">
      <w:rPr>
        <w:b/>
        <w:i/>
        <w:sz w:val="32"/>
        <w:szCs w:val="32"/>
      </w:rPr>
      <w:t>Hartland Inland Wetlands Commission</w:t>
    </w:r>
  </w:p>
  <w:p w14:paraId="5CAB233C" w14:textId="70DC15E7" w:rsidR="00A95C2B" w:rsidRPr="00ED5820" w:rsidRDefault="00ED5820" w:rsidP="00ED5820">
    <w:pPr>
      <w:pStyle w:val="Header"/>
      <w:rPr>
        <w:b/>
        <w:i/>
        <w:sz w:val="32"/>
        <w:szCs w:val="32"/>
      </w:rPr>
    </w:pPr>
    <w:r>
      <w:rPr>
        <w:b/>
        <w:i/>
        <w:sz w:val="32"/>
        <w:szCs w:val="32"/>
      </w:rPr>
      <w:t xml:space="preserve">                    </w:t>
    </w:r>
    <w:r w:rsidR="00A95C2B" w:rsidRPr="00ED5820">
      <w:rPr>
        <w:b/>
        <w:sz w:val="28"/>
        <w:szCs w:val="28"/>
      </w:rPr>
      <w:t>Regular Meeting Agenda w/Zoom</w:t>
    </w:r>
  </w:p>
  <w:p w14:paraId="6808A15F" w14:textId="1A0C4AD5" w:rsidR="00A7220F" w:rsidRPr="00ED5820" w:rsidRDefault="00ED5820" w:rsidP="00ED5820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                  </w:t>
    </w:r>
    <w:r w:rsidR="00A7220F" w:rsidRPr="00ED5820">
      <w:rPr>
        <w:b/>
        <w:sz w:val="28"/>
        <w:szCs w:val="28"/>
      </w:rPr>
      <w:t>22 South Road</w:t>
    </w:r>
    <w:r>
      <w:rPr>
        <w:b/>
        <w:sz w:val="28"/>
        <w:szCs w:val="28"/>
      </w:rPr>
      <w:t xml:space="preserve"> - </w:t>
    </w:r>
    <w:r w:rsidR="00A7220F" w:rsidRPr="00ED5820">
      <w:rPr>
        <w:b/>
        <w:sz w:val="28"/>
        <w:szCs w:val="28"/>
      </w:rPr>
      <w:t>E</w:t>
    </w:r>
    <w:r>
      <w:rPr>
        <w:b/>
        <w:sz w:val="28"/>
        <w:szCs w:val="28"/>
      </w:rPr>
      <w:t>ast Hartland</w:t>
    </w:r>
    <w:r w:rsidR="00A7220F" w:rsidRPr="00ED5820">
      <w:rPr>
        <w:b/>
        <w:sz w:val="28"/>
        <w:szCs w:val="28"/>
      </w:rPr>
      <w:t>, CT 06027</w:t>
    </w:r>
  </w:p>
  <w:p w14:paraId="2E23AB41" w14:textId="69DC4634" w:rsidR="00A7220F" w:rsidRPr="00ED5820" w:rsidRDefault="00ED5820" w:rsidP="00ED5820">
    <w:pPr>
      <w:pStyle w:val="Header"/>
      <w:rPr>
        <w:sz w:val="28"/>
        <w:szCs w:val="28"/>
      </w:rPr>
    </w:pPr>
    <w:r>
      <w:rPr>
        <w:b/>
        <w:sz w:val="28"/>
        <w:szCs w:val="28"/>
      </w:rPr>
      <w:t xml:space="preserve">                Wednesday </w:t>
    </w:r>
    <w:r w:rsidR="00BB409C">
      <w:rPr>
        <w:b/>
        <w:sz w:val="28"/>
        <w:szCs w:val="28"/>
      </w:rPr>
      <w:t>–</w:t>
    </w:r>
    <w:r>
      <w:rPr>
        <w:b/>
        <w:sz w:val="28"/>
        <w:szCs w:val="28"/>
      </w:rPr>
      <w:t xml:space="preserve"> </w:t>
    </w:r>
    <w:r w:rsidR="00F42D69">
      <w:rPr>
        <w:b/>
        <w:sz w:val="28"/>
        <w:szCs w:val="28"/>
      </w:rPr>
      <w:t>January 14, 2026</w:t>
    </w:r>
    <w:r w:rsidR="00A95C2B" w:rsidRPr="00ED5820">
      <w:rPr>
        <w:b/>
        <w:sz w:val="28"/>
        <w:szCs w:val="28"/>
      </w:rPr>
      <w:t xml:space="preserve"> – 7:00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1ED"/>
    <w:multiLevelType w:val="hybridMultilevel"/>
    <w:tmpl w:val="3E14D7AE"/>
    <w:lvl w:ilvl="0" w:tplc="EF56376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16FF0"/>
    <w:multiLevelType w:val="hybridMultilevel"/>
    <w:tmpl w:val="C512F46A"/>
    <w:lvl w:ilvl="0" w:tplc="921001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00157E"/>
    <w:multiLevelType w:val="hybridMultilevel"/>
    <w:tmpl w:val="2730BBAA"/>
    <w:lvl w:ilvl="0" w:tplc="011E486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65FC8"/>
    <w:multiLevelType w:val="hybridMultilevel"/>
    <w:tmpl w:val="5F9AEC90"/>
    <w:lvl w:ilvl="0" w:tplc="41549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AF5AE3"/>
    <w:multiLevelType w:val="hybridMultilevel"/>
    <w:tmpl w:val="C874AABC"/>
    <w:lvl w:ilvl="0" w:tplc="89A879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85D41"/>
    <w:multiLevelType w:val="hybridMultilevel"/>
    <w:tmpl w:val="086C9158"/>
    <w:lvl w:ilvl="0" w:tplc="99B88F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C34"/>
    <w:multiLevelType w:val="hybridMultilevel"/>
    <w:tmpl w:val="60D4FCC2"/>
    <w:lvl w:ilvl="0" w:tplc="999EDD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2C6803"/>
    <w:multiLevelType w:val="hybridMultilevel"/>
    <w:tmpl w:val="5AAE4666"/>
    <w:lvl w:ilvl="0" w:tplc="EFE6F2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8A50EE"/>
    <w:multiLevelType w:val="hybridMultilevel"/>
    <w:tmpl w:val="1D56AD72"/>
    <w:lvl w:ilvl="0" w:tplc="2CA045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94443E"/>
    <w:multiLevelType w:val="hybridMultilevel"/>
    <w:tmpl w:val="B600AB18"/>
    <w:lvl w:ilvl="0" w:tplc="CF686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E57B1E"/>
    <w:multiLevelType w:val="hybridMultilevel"/>
    <w:tmpl w:val="1FF44530"/>
    <w:lvl w:ilvl="0" w:tplc="815E5D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8377E"/>
    <w:multiLevelType w:val="hybridMultilevel"/>
    <w:tmpl w:val="3E547E04"/>
    <w:lvl w:ilvl="0" w:tplc="D56E6B0C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A7A08"/>
    <w:multiLevelType w:val="hybridMultilevel"/>
    <w:tmpl w:val="2C6CB814"/>
    <w:lvl w:ilvl="0" w:tplc="289A23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2796253">
    <w:abstractNumId w:val="11"/>
  </w:num>
  <w:num w:numId="2" w16cid:durableId="541018056">
    <w:abstractNumId w:val="12"/>
  </w:num>
  <w:num w:numId="3" w16cid:durableId="2110659634">
    <w:abstractNumId w:val="9"/>
  </w:num>
  <w:num w:numId="4" w16cid:durableId="1970284784">
    <w:abstractNumId w:val="6"/>
  </w:num>
  <w:num w:numId="5" w16cid:durableId="761922584">
    <w:abstractNumId w:val="5"/>
  </w:num>
  <w:num w:numId="6" w16cid:durableId="824736258">
    <w:abstractNumId w:val="0"/>
  </w:num>
  <w:num w:numId="7" w16cid:durableId="1622496915">
    <w:abstractNumId w:val="3"/>
  </w:num>
  <w:num w:numId="8" w16cid:durableId="879975667">
    <w:abstractNumId w:val="2"/>
  </w:num>
  <w:num w:numId="9" w16cid:durableId="1212575522">
    <w:abstractNumId w:val="10"/>
  </w:num>
  <w:num w:numId="10" w16cid:durableId="1005327271">
    <w:abstractNumId w:val="8"/>
  </w:num>
  <w:num w:numId="11" w16cid:durableId="115880605">
    <w:abstractNumId w:val="7"/>
  </w:num>
  <w:num w:numId="12" w16cid:durableId="759302529">
    <w:abstractNumId w:val="4"/>
  </w:num>
  <w:num w:numId="13" w16cid:durableId="163074056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8F"/>
    <w:rsid w:val="000015EA"/>
    <w:rsid w:val="00001DA8"/>
    <w:rsid w:val="00003A49"/>
    <w:rsid w:val="00003E5D"/>
    <w:rsid w:val="00004A2A"/>
    <w:rsid w:val="00010BDA"/>
    <w:rsid w:val="000144D0"/>
    <w:rsid w:val="000152F3"/>
    <w:rsid w:val="00015403"/>
    <w:rsid w:val="00015FD9"/>
    <w:rsid w:val="00017278"/>
    <w:rsid w:val="000173AB"/>
    <w:rsid w:val="000200D1"/>
    <w:rsid w:val="00023696"/>
    <w:rsid w:val="000262E4"/>
    <w:rsid w:val="00027CDC"/>
    <w:rsid w:val="0003095A"/>
    <w:rsid w:val="000314AF"/>
    <w:rsid w:val="000321D0"/>
    <w:rsid w:val="000354D7"/>
    <w:rsid w:val="00035C6B"/>
    <w:rsid w:val="00040FC7"/>
    <w:rsid w:val="00044524"/>
    <w:rsid w:val="00046401"/>
    <w:rsid w:val="00053812"/>
    <w:rsid w:val="00054FC0"/>
    <w:rsid w:val="00063403"/>
    <w:rsid w:val="0006581E"/>
    <w:rsid w:val="00065D59"/>
    <w:rsid w:val="000664CA"/>
    <w:rsid w:val="00066601"/>
    <w:rsid w:val="00066FF2"/>
    <w:rsid w:val="00067916"/>
    <w:rsid w:val="00067B75"/>
    <w:rsid w:val="00070D3B"/>
    <w:rsid w:val="00074260"/>
    <w:rsid w:val="00080E09"/>
    <w:rsid w:val="000823C7"/>
    <w:rsid w:val="00083F50"/>
    <w:rsid w:val="000869D0"/>
    <w:rsid w:val="00087D27"/>
    <w:rsid w:val="00090EE1"/>
    <w:rsid w:val="00093EB4"/>
    <w:rsid w:val="000B0B25"/>
    <w:rsid w:val="000B59F9"/>
    <w:rsid w:val="000B6BF5"/>
    <w:rsid w:val="000C01BD"/>
    <w:rsid w:val="000C60B8"/>
    <w:rsid w:val="000C7619"/>
    <w:rsid w:val="000C7ECB"/>
    <w:rsid w:val="000D0EE1"/>
    <w:rsid w:val="000D1821"/>
    <w:rsid w:val="000D1E66"/>
    <w:rsid w:val="000D4E41"/>
    <w:rsid w:val="000E04F9"/>
    <w:rsid w:val="000E2D52"/>
    <w:rsid w:val="000E4353"/>
    <w:rsid w:val="000E5873"/>
    <w:rsid w:val="000E72FF"/>
    <w:rsid w:val="000F56C1"/>
    <w:rsid w:val="000F6E7A"/>
    <w:rsid w:val="001025CD"/>
    <w:rsid w:val="00102CD6"/>
    <w:rsid w:val="00103CA2"/>
    <w:rsid w:val="00104425"/>
    <w:rsid w:val="001044D9"/>
    <w:rsid w:val="00105517"/>
    <w:rsid w:val="00117A24"/>
    <w:rsid w:val="001304A1"/>
    <w:rsid w:val="00133E48"/>
    <w:rsid w:val="00135CFC"/>
    <w:rsid w:val="00137DE1"/>
    <w:rsid w:val="001404B6"/>
    <w:rsid w:val="001427AF"/>
    <w:rsid w:val="001429F5"/>
    <w:rsid w:val="00146E24"/>
    <w:rsid w:val="00146FD5"/>
    <w:rsid w:val="0015101A"/>
    <w:rsid w:val="00154953"/>
    <w:rsid w:val="00154DDE"/>
    <w:rsid w:val="0015792F"/>
    <w:rsid w:val="0016174B"/>
    <w:rsid w:val="00166CD9"/>
    <w:rsid w:val="00167672"/>
    <w:rsid w:val="00167B4A"/>
    <w:rsid w:val="00170C50"/>
    <w:rsid w:val="00173778"/>
    <w:rsid w:val="00173B13"/>
    <w:rsid w:val="001743A4"/>
    <w:rsid w:val="001749C3"/>
    <w:rsid w:val="00180BC7"/>
    <w:rsid w:val="00180DCF"/>
    <w:rsid w:val="00182688"/>
    <w:rsid w:val="00187FFA"/>
    <w:rsid w:val="0019231E"/>
    <w:rsid w:val="00193C5C"/>
    <w:rsid w:val="00194A09"/>
    <w:rsid w:val="00197EEF"/>
    <w:rsid w:val="001A000E"/>
    <w:rsid w:val="001B58EC"/>
    <w:rsid w:val="001B6B6A"/>
    <w:rsid w:val="001C2DFF"/>
    <w:rsid w:val="001C5F20"/>
    <w:rsid w:val="001C65BE"/>
    <w:rsid w:val="001D4D7E"/>
    <w:rsid w:val="001D53F2"/>
    <w:rsid w:val="001D56C3"/>
    <w:rsid w:val="001E1B99"/>
    <w:rsid w:val="001E2339"/>
    <w:rsid w:val="001E235C"/>
    <w:rsid w:val="001E32D3"/>
    <w:rsid w:val="001E74C4"/>
    <w:rsid w:val="001E7507"/>
    <w:rsid w:val="001E75EB"/>
    <w:rsid w:val="001F607F"/>
    <w:rsid w:val="00207AA1"/>
    <w:rsid w:val="00207DED"/>
    <w:rsid w:val="002118EF"/>
    <w:rsid w:val="00212AA8"/>
    <w:rsid w:val="002132A7"/>
    <w:rsid w:val="00222A8F"/>
    <w:rsid w:val="002262AA"/>
    <w:rsid w:val="002277CC"/>
    <w:rsid w:val="002332C0"/>
    <w:rsid w:val="002353E3"/>
    <w:rsid w:val="0023782F"/>
    <w:rsid w:val="0024197C"/>
    <w:rsid w:val="00242D9A"/>
    <w:rsid w:val="00243097"/>
    <w:rsid w:val="00246D27"/>
    <w:rsid w:val="00251360"/>
    <w:rsid w:val="00257817"/>
    <w:rsid w:val="00257C66"/>
    <w:rsid w:val="00260491"/>
    <w:rsid w:val="00260B2F"/>
    <w:rsid w:val="002622B6"/>
    <w:rsid w:val="0026338D"/>
    <w:rsid w:val="00264D2A"/>
    <w:rsid w:val="00265AD3"/>
    <w:rsid w:val="00271091"/>
    <w:rsid w:val="002758D5"/>
    <w:rsid w:val="00286630"/>
    <w:rsid w:val="00286A6E"/>
    <w:rsid w:val="00287B66"/>
    <w:rsid w:val="00292B95"/>
    <w:rsid w:val="00293631"/>
    <w:rsid w:val="00293F67"/>
    <w:rsid w:val="0029692A"/>
    <w:rsid w:val="002A6030"/>
    <w:rsid w:val="002A72BB"/>
    <w:rsid w:val="002B1F2D"/>
    <w:rsid w:val="002B2145"/>
    <w:rsid w:val="002B4AF1"/>
    <w:rsid w:val="002B5D60"/>
    <w:rsid w:val="002C21D1"/>
    <w:rsid w:val="002C309A"/>
    <w:rsid w:val="002C5069"/>
    <w:rsid w:val="002D4726"/>
    <w:rsid w:val="002D687D"/>
    <w:rsid w:val="002D7568"/>
    <w:rsid w:val="002E0A80"/>
    <w:rsid w:val="002E2DA6"/>
    <w:rsid w:val="002E744C"/>
    <w:rsid w:val="002F00A2"/>
    <w:rsid w:val="002F227D"/>
    <w:rsid w:val="00303E09"/>
    <w:rsid w:val="00306F18"/>
    <w:rsid w:val="003104DD"/>
    <w:rsid w:val="00311077"/>
    <w:rsid w:val="003150F5"/>
    <w:rsid w:val="00324C77"/>
    <w:rsid w:val="00326E92"/>
    <w:rsid w:val="00332BF2"/>
    <w:rsid w:val="0033457F"/>
    <w:rsid w:val="003348F7"/>
    <w:rsid w:val="00336953"/>
    <w:rsid w:val="003379E5"/>
    <w:rsid w:val="00340024"/>
    <w:rsid w:val="00343DF2"/>
    <w:rsid w:val="003440F2"/>
    <w:rsid w:val="00346D10"/>
    <w:rsid w:val="003525DE"/>
    <w:rsid w:val="003536A6"/>
    <w:rsid w:val="00354AC0"/>
    <w:rsid w:val="00354F60"/>
    <w:rsid w:val="00357917"/>
    <w:rsid w:val="00360BFE"/>
    <w:rsid w:val="003620DC"/>
    <w:rsid w:val="00374410"/>
    <w:rsid w:val="00374568"/>
    <w:rsid w:val="0037686E"/>
    <w:rsid w:val="00384F83"/>
    <w:rsid w:val="00385FB3"/>
    <w:rsid w:val="0038753D"/>
    <w:rsid w:val="00387EAB"/>
    <w:rsid w:val="0039049D"/>
    <w:rsid w:val="003B35C6"/>
    <w:rsid w:val="003B6BCA"/>
    <w:rsid w:val="003B7DB5"/>
    <w:rsid w:val="003C22F6"/>
    <w:rsid w:val="003C74E8"/>
    <w:rsid w:val="003D0F54"/>
    <w:rsid w:val="003D3383"/>
    <w:rsid w:val="003D39A5"/>
    <w:rsid w:val="003D6C4A"/>
    <w:rsid w:val="003E2D0D"/>
    <w:rsid w:val="003E3F49"/>
    <w:rsid w:val="003E46B5"/>
    <w:rsid w:val="003E5602"/>
    <w:rsid w:val="003E65DB"/>
    <w:rsid w:val="003F13AE"/>
    <w:rsid w:val="003F2E17"/>
    <w:rsid w:val="003F3949"/>
    <w:rsid w:val="003F6342"/>
    <w:rsid w:val="00400CFB"/>
    <w:rsid w:val="00402120"/>
    <w:rsid w:val="00402AAA"/>
    <w:rsid w:val="0040536F"/>
    <w:rsid w:val="0041055C"/>
    <w:rsid w:val="004108AF"/>
    <w:rsid w:val="00414131"/>
    <w:rsid w:val="00414C66"/>
    <w:rsid w:val="00422ADB"/>
    <w:rsid w:val="00422F83"/>
    <w:rsid w:val="004241AA"/>
    <w:rsid w:val="0043160D"/>
    <w:rsid w:val="0043356A"/>
    <w:rsid w:val="004368B2"/>
    <w:rsid w:val="00440AAE"/>
    <w:rsid w:val="00444020"/>
    <w:rsid w:val="004568B8"/>
    <w:rsid w:val="00460056"/>
    <w:rsid w:val="00461600"/>
    <w:rsid w:val="004621F4"/>
    <w:rsid w:val="00462241"/>
    <w:rsid w:val="004628B9"/>
    <w:rsid w:val="00462F6D"/>
    <w:rsid w:val="004720C0"/>
    <w:rsid w:val="00475FA9"/>
    <w:rsid w:val="00476C22"/>
    <w:rsid w:val="0048071D"/>
    <w:rsid w:val="004864A0"/>
    <w:rsid w:val="00486A17"/>
    <w:rsid w:val="00491CC7"/>
    <w:rsid w:val="004A16FA"/>
    <w:rsid w:val="004A444F"/>
    <w:rsid w:val="004A5240"/>
    <w:rsid w:val="004A717A"/>
    <w:rsid w:val="004B067C"/>
    <w:rsid w:val="004B131B"/>
    <w:rsid w:val="004B14A2"/>
    <w:rsid w:val="004B1780"/>
    <w:rsid w:val="004B2862"/>
    <w:rsid w:val="004B5473"/>
    <w:rsid w:val="004B623B"/>
    <w:rsid w:val="004B62AF"/>
    <w:rsid w:val="004C6CE8"/>
    <w:rsid w:val="004D49D2"/>
    <w:rsid w:val="004D55CF"/>
    <w:rsid w:val="004E048E"/>
    <w:rsid w:val="004E05BD"/>
    <w:rsid w:val="004E29A4"/>
    <w:rsid w:val="004E3282"/>
    <w:rsid w:val="004E42DE"/>
    <w:rsid w:val="004F2EA1"/>
    <w:rsid w:val="00504B4B"/>
    <w:rsid w:val="00505935"/>
    <w:rsid w:val="005113DC"/>
    <w:rsid w:val="005118E9"/>
    <w:rsid w:val="00513E20"/>
    <w:rsid w:val="005169F2"/>
    <w:rsid w:val="0052421C"/>
    <w:rsid w:val="00530B39"/>
    <w:rsid w:val="005330F3"/>
    <w:rsid w:val="00535E0A"/>
    <w:rsid w:val="005362D3"/>
    <w:rsid w:val="00536532"/>
    <w:rsid w:val="005377C4"/>
    <w:rsid w:val="00547926"/>
    <w:rsid w:val="00553413"/>
    <w:rsid w:val="00554E6F"/>
    <w:rsid w:val="00555E9E"/>
    <w:rsid w:val="0056003E"/>
    <w:rsid w:val="00560F73"/>
    <w:rsid w:val="0056389D"/>
    <w:rsid w:val="005649B4"/>
    <w:rsid w:val="0057055E"/>
    <w:rsid w:val="0057173A"/>
    <w:rsid w:val="005733AA"/>
    <w:rsid w:val="00573AC9"/>
    <w:rsid w:val="00575FAD"/>
    <w:rsid w:val="0057753E"/>
    <w:rsid w:val="00577EC4"/>
    <w:rsid w:val="005806D1"/>
    <w:rsid w:val="00580F46"/>
    <w:rsid w:val="00585F96"/>
    <w:rsid w:val="005924BB"/>
    <w:rsid w:val="0059297E"/>
    <w:rsid w:val="00593053"/>
    <w:rsid w:val="0059524B"/>
    <w:rsid w:val="00596311"/>
    <w:rsid w:val="005966EA"/>
    <w:rsid w:val="005A1DC7"/>
    <w:rsid w:val="005B6CB7"/>
    <w:rsid w:val="005C2CA5"/>
    <w:rsid w:val="005C5C12"/>
    <w:rsid w:val="005C68B4"/>
    <w:rsid w:val="005C6F98"/>
    <w:rsid w:val="005D0C51"/>
    <w:rsid w:val="005D1467"/>
    <w:rsid w:val="005D3253"/>
    <w:rsid w:val="005D41EF"/>
    <w:rsid w:val="005D587C"/>
    <w:rsid w:val="005E0139"/>
    <w:rsid w:val="005E114E"/>
    <w:rsid w:val="005E21E1"/>
    <w:rsid w:val="005E3B6C"/>
    <w:rsid w:val="005E5450"/>
    <w:rsid w:val="005E6AB4"/>
    <w:rsid w:val="005E715D"/>
    <w:rsid w:val="005F4C62"/>
    <w:rsid w:val="005F558A"/>
    <w:rsid w:val="005F60EF"/>
    <w:rsid w:val="00600513"/>
    <w:rsid w:val="00602178"/>
    <w:rsid w:val="00605430"/>
    <w:rsid w:val="00605F31"/>
    <w:rsid w:val="00605F74"/>
    <w:rsid w:val="006061F3"/>
    <w:rsid w:val="00606783"/>
    <w:rsid w:val="00606891"/>
    <w:rsid w:val="0061029E"/>
    <w:rsid w:val="00610C30"/>
    <w:rsid w:val="006127BE"/>
    <w:rsid w:val="00613843"/>
    <w:rsid w:val="00613DD1"/>
    <w:rsid w:val="00615CBD"/>
    <w:rsid w:val="00617536"/>
    <w:rsid w:val="0062080B"/>
    <w:rsid w:val="00622F83"/>
    <w:rsid w:val="00622FA0"/>
    <w:rsid w:val="00624683"/>
    <w:rsid w:val="00626424"/>
    <w:rsid w:val="006266A5"/>
    <w:rsid w:val="00627CC2"/>
    <w:rsid w:val="00642B40"/>
    <w:rsid w:val="00646506"/>
    <w:rsid w:val="0064660D"/>
    <w:rsid w:val="006555AD"/>
    <w:rsid w:val="00661D6E"/>
    <w:rsid w:val="0066292A"/>
    <w:rsid w:val="00662BE5"/>
    <w:rsid w:val="00664386"/>
    <w:rsid w:val="00665CA6"/>
    <w:rsid w:val="00670B76"/>
    <w:rsid w:val="006710CA"/>
    <w:rsid w:val="006720EE"/>
    <w:rsid w:val="0067302E"/>
    <w:rsid w:val="0067385B"/>
    <w:rsid w:val="00674859"/>
    <w:rsid w:val="0067565A"/>
    <w:rsid w:val="006757DE"/>
    <w:rsid w:val="00682451"/>
    <w:rsid w:val="006925F1"/>
    <w:rsid w:val="006969F0"/>
    <w:rsid w:val="00696F39"/>
    <w:rsid w:val="006A065C"/>
    <w:rsid w:val="006A0726"/>
    <w:rsid w:val="006A0C6D"/>
    <w:rsid w:val="006A32FB"/>
    <w:rsid w:val="006A63F5"/>
    <w:rsid w:val="006A642C"/>
    <w:rsid w:val="006B2CF7"/>
    <w:rsid w:val="006B3B4A"/>
    <w:rsid w:val="006B3C86"/>
    <w:rsid w:val="006B5714"/>
    <w:rsid w:val="006B65D7"/>
    <w:rsid w:val="006C2AD2"/>
    <w:rsid w:val="006C4631"/>
    <w:rsid w:val="006C4F4F"/>
    <w:rsid w:val="006C578F"/>
    <w:rsid w:val="006D06AC"/>
    <w:rsid w:val="006D6485"/>
    <w:rsid w:val="006E04AB"/>
    <w:rsid w:val="006E18FC"/>
    <w:rsid w:val="006E316E"/>
    <w:rsid w:val="00701CD8"/>
    <w:rsid w:val="007033AA"/>
    <w:rsid w:val="00710FF1"/>
    <w:rsid w:val="00711AAA"/>
    <w:rsid w:val="00720F11"/>
    <w:rsid w:val="00721262"/>
    <w:rsid w:val="00721E81"/>
    <w:rsid w:val="00724A43"/>
    <w:rsid w:val="00731814"/>
    <w:rsid w:val="00737416"/>
    <w:rsid w:val="0074080A"/>
    <w:rsid w:val="00741037"/>
    <w:rsid w:val="00742C00"/>
    <w:rsid w:val="00745095"/>
    <w:rsid w:val="00746EA8"/>
    <w:rsid w:val="00747371"/>
    <w:rsid w:val="00747437"/>
    <w:rsid w:val="007506C6"/>
    <w:rsid w:val="00751991"/>
    <w:rsid w:val="0075248C"/>
    <w:rsid w:val="007546DD"/>
    <w:rsid w:val="007618A0"/>
    <w:rsid w:val="007667AB"/>
    <w:rsid w:val="00766B21"/>
    <w:rsid w:val="00771089"/>
    <w:rsid w:val="00773998"/>
    <w:rsid w:val="00774A28"/>
    <w:rsid w:val="0078111F"/>
    <w:rsid w:val="0079026D"/>
    <w:rsid w:val="007938E2"/>
    <w:rsid w:val="00796795"/>
    <w:rsid w:val="0079769E"/>
    <w:rsid w:val="00797BF1"/>
    <w:rsid w:val="007A0630"/>
    <w:rsid w:val="007A094B"/>
    <w:rsid w:val="007A656F"/>
    <w:rsid w:val="007B61AF"/>
    <w:rsid w:val="007C1A47"/>
    <w:rsid w:val="007C210E"/>
    <w:rsid w:val="007C2CA6"/>
    <w:rsid w:val="007C3E93"/>
    <w:rsid w:val="007C7B41"/>
    <w:rsid w:val="007D0BE4"/>
    <w:rsid w:val="007D4556"/>
    <w:rsid w:val="007D5E4B"/>
    <w:rsid w:val="007D6476"/>
    <w:rsid w:val="007E4301"/>
    <w:rsid w:val="007E5417"/>
    <w:rsid w:val="007E5A5B"/>
    <w:rsid w:val="007E5DA9"/>
    <w:rsid w:val="007E62EF"/>
    <w:rsid w:val="007E6410"/>
    <w:rsid w:val="007E6BE4"/>
    <w:rsid w:val="007F041F"/>
    <w:rsid w:val="007F0F3A"/>
    <w:rsid w:val="007F377A"/>
    <w:rsid w:val="007F5F48"/>
    <w:rsid w:val="007F72FC"/>
    <w:rsid w:val="007F7FBE"/>
    <w:rsid w:val="00802767"/>
    <w:rsid w:val="008053F1"/>
    <w:rsid w:val="00807C37"/>
    <w:rsid w:val="008100FD"/>
    <w:rsid w:val="00814DF7"/>
    <w:rsid w:val="00822431"/>
    <w:rsid w:val="008269B4"/>
    <w:rsid w:val="0083049B"/>
    <w:rsid w:val="0083218F"/>
    <w:rsid w:val="0083270C"/>
    <w:rsid w:val="00834285"/>
    <w:rsid w:val="00834E62"/>
    <w:rsid w:val="00837660"/>
    <w:rsid w:val="008417F5"/>
    <w:rsid w:val="00847C09"/>
    <w:rsid w:val="00850CA7"/>
    <w:rsid w:val="0085152B"/>
    <w:rsid w:val="00851C7B"/>
    <w:rsid w:val="0085528C"/>
    <w:rsid w:val="008552AC"/>
    <w:rsid w:val="00856BB9"/>
    <w:rsid w:val="00857561"/>
    <w:rsid w:val="00865693"/>
    <w:rsid w:val="00867490"/>
    <w:rsid w:val="00872B70"/>
    <w:rsid w:val="00873034"/>
    <w:rsid w:val="00880F0B"/>
    <w:rsid w:val="00880F5A"/>
    <w:rsid w:val="008828CC"/>
    <w:rsid w:val="00884A10"/>
    <w:rsid w:val="008914A2"/>
    <w:rsid w:val="00891905"/>
    <w:rsid w:val="008919C2"/>
    <w:rsid w:val="00892D8D"/>
    <w:rsid w:val="00896430"/>
    <w:rsid w:val="008A05E4"/>
    <w:rsid w:val="008A0B2F"/>
    <w:rsid w:val="008A0DCA"/>
    <w:rsid w:val="008A3150"/>
    <w:rsid w:val="008A3BC9"/>
    <w:rsid w:val="008A5267"/>
    <w:rsid w:val="008A658C"/>
    <w:rsid w:val="008A69B6"/>
    <w:rsid w:val="008A79E7"/>
    <w:rsid w:val="008B051A"/>
    <w:rsid w:val="008B1A50"/>
    <w:rsid w:val="008B232E"/>
    <w:rsid w:val="008B410F"/>
    <w:rsid w:val="008B4FA0"/>
    <w:rsid w:val="008C1232"/>
    <w:rsid w:val="008C3994"/>
    <w:rsid w:val="008D1710"/>
    <w:rsid w:val="008D32FB"/>
    <w:rsid w:val="008D466C"/>
    <w:rsid w:val="008D60A7"/>
    <w:rsid w:val="008E349D"/>
    <w:rsid w:val="008E3619"/>
    <w:rsid w:val="008E4689"/>
    <w:rsid w:val="008E5436"/>
    <w:rsid w:val="008E574A"/>
    <w:rsid w:val="008E67D5"/>
    <w:rsid w:val="008E7FC9"/>
    <w:rsid w:val="008F300C"/>
    <w:rsid w:val="008F36F3"/>
    <w:rsid w:val="00904CCC"/>
    <w:rsid w:val="00907BF2"/>
    <w:rsid w:val="00912EBB"/>
    <w:rsid w:val="009136D0"/>
    <w:rsid w:val="00913E04"/>
    <w:rsid w:val="00914C16"/>
    <w:rsid w:val="00914EAE"/>
    <w:rsid w:val="0091664B"/>
    <w:rsid w:val="0091771F"/>
    <w:rsid w:val="00920A4A"/>
    <w:rsid w:val="00921A1C"/>
    <w:rsid w:val="00925606"/>
    <w:rsid w:val="00927174"/>
    <w:rsid w:val="00930C96"/>
    <w:rsid w:val="009315BD"/>
    <w:rsid w:val="0093554C"/>
    <w:rsid w:val="00936B3E"/>
    <w:rsid w:val="009432A1"/>
    <w:rsid w:val="009472B5"/>
    <w:rsid w:val="0095143E"/>
    <w:rsid w:val="00951644"/>
    <w:rsid w:val="00952C7B"/>
    <w:rsid w:val="00955EA6"/>
    <w:rsid w:val="009601D7"/>
    <w:rsid w:val="009616C2"/>
    <w:rsid w:val="009671B2"/>
    <w:rsid w:val="009717B4"/>
    <w:rsid w:val="009719EA"/>
    <w:rsid w:val="009743EA"/>
    <w:rsid w:val="00976C81"/>
    <w:rsid w:val="0098178C"/>
    <w:rsid w:val="0098227C"/>
    <w:rsid w:val="0098360A"/>
    <w:rsid w:val="00984E43"/>
    <w:rsid w:val="00985C61"/>
    <w:rsid w:val="009865E6"/>
    <w:rsid w:val="00986C74"/>
    <w:rsid w:val="0098746F"/>
    <w:rsid w:val="0099172F"/>
    <w:rsid w:val="0099321F"/>
    <w:rsid w:val="0099618F"/>
    <w:rsid w:val="009A30DC"/>
    <w:rsid w:val="009A5995"/>
    <w:rsid w:val="009A78C3"/>
    <w:rsid w:val="009B6BFF"/>
    <w:rsid w:val="009C04F8"/>
    <w:rsid w:val="009C48B0"/>
    <w:rsid w:val="009C6491"/>
    <w:rsid w:val="009D1C3E"/>
    <w:rsid w:val="009D2F6E"/>
    <w:rsid w:val="009D5022"/>
    <w:rsid w:val="009D6A56"/>
    <w:rsid w:val="009E1A70"/>
    <w:rsid w:val="009E2525"/>
    <w:rsid w:val="009E3131"/>
    <w:rsid w:val="009E3407"/>
    <w:rsid w:val="009E5F50"/>
    <w:rsid w:val="009F0E03"/>
    <w:rsid w:val="009F0F14"/>
    <w:rsid w:val="009F2095"/>
    <w:rsid w:val="009F4FB3"/>
    <w:rsid w:val="009F69F1"/>
    <w:rsid w:val="00A00EDB"/>
    <w:rsid w:val="00A02365"/>
    <w:rsid w:val="00A03A17"/>
    <w:rsid w:val="00A053C1"/>
    <w:rsid w:val="00A07B2D"/>
    <w:rsid w:val="00A1286E"/>
    <w:rsid w:val="00A13936"/>
    <w:rsid w:val="00A14F39"/>
    <w:rsid w:val="00A2029F"/>
    <w:rsid w:val="00A202DB"/>
    <w:rsid w:val="00A274A9"/>
    <w:rsid w:val="00A27A83"/>
    <w:rsid w:val="00A323EC"/>
    <w:rsid w:val="00A32CB2"/>
    <w:rsid w:val="00A359B2"/>
    <w:rsid w:val="00A36183"/>
    <w:rsid w:val="00A365CA"/>
    <w:rsid w:val="00A40B11"/>
    <w:rsid w:val="00A4117D"/>
    <w:rsid w:val="00A41FA7"/>
    <w:rsid w:val="00A42FDE"/>
    <w:rsid w:val="00A435F1"/>
    <w:rsid w:val="00A4601B"/>
    <w:rsid w:val="00A51BE8"/>
    <w:rsid w:val="00A5259D"/>
    <w:rsid w:val="00A55E71"/>
    <w:rsid w:val="00A5639A"/>
    <w:rsid w:val="00A5669D"/>
    <w:rsid w:val="00A623F2"/>
    <w:rsid w:val="00A64741"/>
    <w:rsid w:val="00A65CA9"/>
    <w:rsid w:val="00A65F98"/>
    <w:rsid w:val="00A666A5"/>
    <w:rsid w:val="00A7024E"/>
    <w:rsid w:val="00A7220F"/>
    <w:rsid w:val="00A72EA2"/>
    <w:rsid w:val="00A73ECB"/>
    <w:rsid w:val="00A76025"/>
    <w:rsid w:val="00A76AF3"/>
    <w:rsid w:val="00A76FCB"/>
    <w:rsid w:val="00A805C9"/>
    <w:rsid w:val="00A82E49"/>
    <w:rsid w:val="00A87737"/>
    <w:rsid w:val="00A923B0"/>
    <w:rsid w:val="00A95934"/>
    <w:rsid w:val="00A95C2B"/>
    <w:rsid w:val="00A97451"/>
    <w:rsid w:val="00AA0A7E"/>
    <w:rsid w:val="00AA7B72"/>
    <w:rsid w:val="00AA7ED5"/>
    <w:rsid w:val="00AB04E2"/>
    <w:rsid w:val="00AB105B"/>
    <w:rsid w:val="00AB573E"/>
    <w:rsid w:val="00AB5FA2"/>
    <w:rsid w:val="00AC1AA3"/>
    <w:rsid w:val="00AC27DF"/>
    <w:rsid w:val="00AC34F8"/>
    <w:rsid w:val="00AC7A93"/>
    <w:rsid w:val="00AD2E15"/>
    <w:rsid w:val="00AD5A94"/>
    <w:rsid w:val="00AE0B44"/>
    <w:rsid w:val="00AE1583"/>
    <w:rsid w:val="00AE62CF"/>
    <w:rsid w:val="00AF2F87"/>
    <w:rsid w:val="00AF5754"/>
    <w:rsid w:val="00AF5B54"/>
    <w:rsid w:val="00AF6E8B"/>
    <w:rsid w:val="00B00029"/>
    <w:rsid w:val="00B01820"/>
    <w:rsid w:val="00B0294C"/>
    <w:rsid w:val="00B03B5E"/>
    <w:rsid w:val="00B043F9"/>
    <w:rsid w:val="00B10013"/>
    <w:rsid w:val="00B147D8"/>
    <w:rsid w:val="00B20F91"/>
    <w:rsid w:val="00B23314"/>
    <w:rsid w:val="00B25D58"/>
    <w:rsid w:val="00B3195F"/>
    <w:rsid w:val="00B32747"/>
    <w:rsid w:val="00B373CF"/>
    <w:rsid w:val="00B37C06"/>
    <w:rsid w:val="00B4071F"/>
    <w:rsid w:val="00B42578"/>
    <w:rsid w:val="00B43AB3"/>
    <w:rsid w:val="00B43FAB"/>
    <w:rsid w:val="00B448A9"/>
    <w:rsid w:val="00B47A39"/>
    <w:rsid w:val="00B502A6"/>
    <w:rsid w:val="00B54E77"/>
    <w:rsid w:val="00B5677A"/>
    <w:rsid w:val="00B56E8E"/>
    <w:rsid w:val="00B56EDA"/>
    <w:rsid w:val="00B57FA7"/>
    <w:rsid w:val="00B61384"/>
    <w:rsid w:val="00B65556"/>
    <w:rsid w:val="00B65878"/>
    <w:rsid w:val="00B658F6"/>
    <w:rsid w:val="00B6777B"/>
    <w:rsid w:val="00B73738"/>
    <w:rsid w:val="00B7549F"/>
    <w:rsid w:val="00B80F9C"/>
    <w:rsid w:val="00B8110F"/>
    <w:rsid w:val="00B81D72"/>
    <w:rsid w:val="00B85F11"/>
    <w:rsid w:val="00B85F7C"/>
    <w:rsid w:val="00B96E07"/>
    <w:rsid w:val="00B97E5A"/>
    <w:rsid w:val="00BA4F7C"/>
    <w:rsid w:val="00BA5C75"/>
    <w:rsid w:val="00BA70CC"/>
    <w:rsid w:val="00BA71B1"/>
    <w:rsid w:val="00BB2176"/>
    <w:rsid w:val="00BB409C"/>
    <w:rsid w:val="00BC0984"/>
    <w:rsid w:val="00BC60D3"/>
    <w:rsid w:val="00BC637B"/>
    <w:rsid w:val="00BE3733"/>
    <w:rsid w:val="00BE50BF"/>
    <w:rsid w:val="00BE51BA"/>
    <w:rsid w:val="00BE6A08"/>
    <w:rsid w:val="00BE6A36"/>
    <w:rsid w:val="00BE7F85"/>
    <w:rsid w:val="00BF138A"/>
    <w:rsid w:val="00BF3033"/>
    <w:rsid w:val="00BF5A8E"/>
    <w:rsid w:val="00BF6EF1"/>
    <w:rsid w:val="00BF7508"/>
    <w:rsid w:val="00BF76F4"/>
    <w:rsid w:val="00C006D7"/>
    <w:rsid w:val="00C0591B"/>
    <w:rsid w:val="00C06E17"/>
    <w:rsid w:val="00C10869"/>
    <w:rsid w:val="00C108CE"/>
    <w:rsid w:val="00C11978"/>
    <w:rsid w:val="00C12826"/>
    <w:rsid w:val="00C12D5B"/>
    <w:rsid w:val="00C13134"/>
    <w:rsid w:val="00C145C4"/>
    <w:rsid w:val="00C14766"/>
    <w:rsid w:val="00C1521B"/>
    <w:rsid w:val="00C1560A"/>
    <w:rsid w:val="00C21B49"/>
    <w:rsid w:val="00C239DE"/>
    <w:rsid w:val="00C252B8"/>
    <w:rsid w:val="00C313BC"/>
    <w:rsid w:val="00C325EF"/>
    <w:rsid w:val="00C336AB"/>
    <w:rsid w:val="00C34719"/>
    <w:rsid w:val="00C34C5F"/>
    <w:rsid w:val="00C34DCC"/>
    <w:rsid w:val="00C35BD0"/>
    <w:rsid w:val="00C36C56"/>
    <w:rsid w:val="00C41223"/>
    <w:rsid w:val="00C4159B"/>
    <w:rsid w:val="00C438B1"/>
    <w:rsid w:val="00C45B3D"/>
    <w:rsid w:val="00C506EF"/>
    <w:rsid w:val="00C518F9"/>
    <w:rsid w:val="00C549FA"/>
    <w:rsid w:val="00C56EBB"/>
    <w:rsid w:val="00C60043"/>
    <w:rsid w:val="00C6033C"/>
    <w:rsid w:val="00C6466B"/>
    <w:rsid w:val="00C664C3"/>
    <w:rsid w:val="00C76115"/>
    <w:rsid w:val="00C816B2"/>
    <w:rsid w:val="00C82ED7"/>
    <w:rsid w:val="00C836A6"/>
    <w:rsid w:val="00C83EA7"/>
    <w:rsid w:val="00C85221"/>
    <w:rsid w:val="00C85C45"/>
    <w:rsid w:val="00C8639E"/>
    <w:rsid w:val="00C86464"/>
    <w:rsid w:val="00C93E2A"/>
    <w:rsid w:val="00C957E1"/>
    <w:rsid w:val="00C95F94"/>
    <w:rsid w:val="00CA15D7"/>
    <w:rsid w:val="00CA23FB"/>
    <w:rsid w:val="00CA5214"/>
    <w:rsid w:val="00CA5ECE"/>
    <w:rsid w:val="00CA62F0"/>
    <w:rsid w:val="00CA6498"/>
    <w:rsid w:val="00CB2664"/>
    <w:rsid w:val="00CB29C3"/>
    <w:rsid w:val="00CB533D"/>
    <w:rsid w:val="00CB55CD"/>
    <w:rsid w:val="00CB7808"/>
    <w:rsid w:val="00CC0ED1"/>
    <w:rsid w:val="00CC3D29"/>
    <w:rsid w:val="00CC5E26"/>
    <w:rsid w:val="00CC7224"/>
    <w:rsid w:val="00CD0519"/>
    <w:rsid w:val="00CD4E08"/>
    <w:rsid w:val="00CD5047"/>
    <w:rsid w:val="00CD53CD"/>
    <w:rsid w:val="00CD5ABF"/>
    <w:rsid w:val="00CE21BB"/>
    <w:rsid w:val="00CE6B97"/>
    <w:rsid w:val="00CF0430"/>
    <w:rsid w:val="00CF0F6B"/>
    <w:rsid w:val="00CF10E6"/>
    <w:rsid w:val="00CF5892"/>
    <w:rsid w:val="00D022BF"/>
    <w:rsid w:val="00D045E8"/>
    <w:rsid w:val="00D04681"/>
    <w:rsid w:val="00D10032"/>
    <w:rsid w:val="00D12A11"/>
    <w:rsid w:val="00D14D8A"/>
    <w:rsid w:val="00D177FE"/>
    <w:rsid w:val="00D2239D"/>
    <w:rsid w:val="00D24405"/>
    <w:rsid w:val="00D247E4"/>
    <w:rsid w:val="00D3070A"/>
    <w:rsid w:val="00D33115"/>
    <w:rsid w:val="00D35B77"/>
    <w:rsid w:val="00D41580"/>
    <w:rsid w:val="00D43E4D"/>
    <w:rsid w:val="00D47B0C"/>
    <w:rsid w:val="00D47EC3"/>
    <w:rsid w:val="00D51754"/>
    <w:rsid w:val="00D56094"/>
    <w:rsid w:val="00D57B13"/>
    <w:rsid w:val="00D7235B"/>
    <w:rsid w:val="00D72C1F"/>
    <w:rsid w:val="00D77690"/>
    <w:rsid w:val="00D81966"/>
    <w:rsid w:val="00D8198C"/>
    <w:rsid w:val="00D81ABC"/>
    <w:rsid w:val="00D82126"/>
    <w:rsid w:val="00D83483"/>
    <w:rsid w:val="00D85003"/>
    <w:rsid w:val="00D90246"/>
    <w:rsid w:val="00DA2282"/>
    <w:rsid w:val="00DA381B"/>
    <w:rsid w:val="00DA4401"/>
    <w:rsid w:val="00DA7B14"/>
    <w:rsid w:val="00DB4D7D"/>
    <w:rsid w:val="00DB7708"/>
    <w:rsid w:val="00DB7B28"/>
    <w:rsid w:val="00DC0D3B"/>
    <w:rsid w:val="00DC21DF"/>
    <w:rsid w:val="00DC6167"/>
    <w:rsid w:val="00DD0BCC"/>
    <w:rsid w:val="00DD14D6"/>
    <w:rsid w:val="00DD195B"/>
    <w:rsid w:val="00DD204C"/>
    <w:rsid w:val="00DD44B8"/>
    <w:rsid w:val="00DD5C9D"/>
    <w:rsid w:val="00DE04FD"/>
    <w:rsid w:val="00DE5068"/>
    <w:rsid w:val="00DF06E6"/>
    <w:rsid w:val="00DF41CF"/>
    <w:rsid w:val="00E0656F"/>
    <w:rsid w:val="00E1588C"/>
    <w:rsid w:val="00E15D5F"/>
    <w:rsid w:val="00E25DBE"/>
    <w:rsid w:val="00E26901"/>
    <w:rsid w:val="00E271D5"/>
    <w:rsid w:val="00E30D13"/>
    <w:rsid w:val="00E314AA"/>
    <w:rsid w:val="00E31AD1"/>
    <w:rsid w:val="00E31FCF"/>
    <w:rsid w:val="00E33422"/>
    <w:rsid w:val="00E33E9C"/>
    <w:rsid w:val="00E360BF"/>
    <w:rsid w:val="00E4313C"/>
    <w:rsid w:val="00E43FA3"/>
    <w:rsid w:val="00E45F12"/>
    <w:rsid w:val="00E46163"/>
    <w:rsid w:val="00E474B4"/>
    <w:rsid w:val="00E55015"/>
    <w:rsid w:val="00E55D24"/>
    <w:rsid w:val="00E57C87"/>
    <w:rsid w:val="00E61C3C"/>
    <w:rsid w:val="00E652EA"/>
    <w:rsid w:val="00E6725A"/>
    <w:rsid w:val="00E72793"/>
    <w:rsid w:val="00E81716"/>
    <w:rsid w:val="00E82EB5"/>
    <w:rsid w:val="00E848DB"/>
    <w:rsid w:val="00E84904"/>
    <w:rsid w:val="00E85F79"/>
    <w:rsid w:val="00E86DF6"/>
    <w:rsid w:val="00E904B2"/>
    <w:rsid w:val="00E91E2E"/>
    <w:rsid w:val="00E92C2A"/>
    <w:rsid w:val="00E94A19"/>
    <w:rsid w:val="00E97629"/>
    <w:rsid w:val="00EA27F5"/>
    <w:rsid w:val="00EA3506"/>
    <w:rsid w:val="00EA3C27"/>
    <w:rsid w:val="00EA3F0A"/>
    <w:rsid w:val="00EA4E4B"/>
    <w:rsid w:val="00EB1AAF"/>
    <w:rsid w:val="00EB5EEF"/>
    <w:rsid w:val="00EC0733"/>
    <w:rsid w:val="00EC54E8"/>
    <w:rsid w:val="00EC5520"/>
    <w:rsid w:val="00EC6741"/>
    <w:rsid w:val="00EC7612"/>
    <w:rsid w:val="00ED409E"/>
    <w:rsid w:val="00ED5820"/>
    <w:rsid w:val="00ED6F1B"/>
    <w:rsid w:val="00ED7F16"/>
    <w:rsid w:val="00EE2C69"/>
    <w:rsid w:val="00EE550C"/>
    <w:rsid w:val="00EF0736"/>
    <w:rsid w:val="00EF1EAF"/>
    <w:rsid w:val="00EF2455"/>
    <w:rsid w:val="00EF6F71"/>
    <w:rsid w:val="00EF727D"/>
    <w:rsid w:val="00F03365"/>
    <w:rsid w:val="00F047C0"/>
    <w:rsid w:val="00F1299E"/>
    <w:rsid w:val="00F12C15"/>
    <w:rsid w:val="00F1603F"/>
    <w:rsid w:val="00F20797"/>
    <w:rsid w:val="00F21418"/>
    <w:rsid w:val="00F23DE1"/>
    <w:rsid w:val="00F3021D"/>
    <w:rsid w:val="00F313C1"/>
    <w:rsid w:val="00F32B68"/>
    <w:rsid w:val="00F33BEA"/>
    <w:rsid w:val="00F42D69"/>
    <w:rsid w:val="00F471B5"/>
    <w:rsid w:val="00F536EB"/>
    <w:rsid w:val="00F571FF"/>
    <w:rsid w:val="00F623DA"/>
    <w:rsid w:val="00F64458"/>
    <w:rsid w:val="00F653BA"/>
    <w:rsid w:val="00F7168F"/>
    <w:rsid w:val="00F7321B"/>
    <w:rsid w:val="00F75E5A"/>
    <w:rsid w:val="00F80162"/>
    <w:rsid w:val="00F82F42"/>
    <w:rsid w:val="00F8526F"/>
    <w:rsid w:val="00F867D1"/>
    <w:rsid w:val="00F879C7"/>
    <w:rsid w:val="00F92517"/>
    <w:rsid w:val="00F942ED"/>
    <w:rsid w:val="00F951B2"/>
    <w:rsid w:val="00F96D33"/>
    <w:rsid w:val="00FA2AAD"/>
    <w:rsid w:val="00FA6A64"/>
    <w:rsid w:val="00FA728C"/>
    <w:rsid w:val="00FB0574"/>
    <w:rsid w:val="00FB0CD7"/>
    <w:rsid w:val="00FB35F5"/>
    <w:rsid w:val="00FB5EAD"/>
    <w:rsid w:val="00FB66CF"/>
    <w:rsid w:val="00FB6B52"/>
    <w:rsid w:val="00FC2888"/>
    <w:rsid w:val="00FC3398"/>
    <w:rsid w:val="00FC3C72"/>
    <w:rsid w:val="00FC7966"/>
    <w:rsid w:val="00FD00F8"/>
    <w:rsid w:val="00FD02F3"/>
    <w:rsid w:val="00FD118A"/>
    <w:rsid w:val="00FD41FF"/>
    <w:rsid w:val="00FD5B27"/>
    <w:rsid w:val="00FD60EE"/>
    <w:rsid w:val="00FE17B2"/>
    <w:rsid w:val="00FE1F2F"/>
    <w:rsid w:val="00FE43EC"/>
    <w:rsid w:val="00FE6D08"/>
    <w:rsid w:val="00FF6BD2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D42BB"/>
  <w15:chartTrackingRefBased/>
  <w15:docId w15:val="{C33ECD01-F597-4ACD-8CD0-635C6A0E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21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36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21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218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49B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8E36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1">
    <w:name w:val="h1"/>
    <w:basedOn w:val="Normal"/>
    <w:rsid w:val="00133E48"/>
    <w:pPr>
      <w:pBdr>
        <w:bottom w:val="single" w:sz="6" w:space="5" w:color="CED9EA"/>
      </w:pBdr>
      <w:spacing w:before="405" w:after="150"/>
      <w:ind w:right="300"/>
    </w:pPr>
    <w:rPr>
      <w:rFonts w:ascii="Arial" w:hAnsi="Arial" w:cs="Arial"/>
      <w:color w:val="1C6794"/>
      <w:sz w:val="27"/>
      <w:szCs w:val="27"/>
    </w:rPr>
  </w:style>
  <w:style w:type="paragraph" w:customStyle="1" w:styleId="h2">
    <w:name w:val="h2"/>
    <w:basedOn w:val="Normal"/>
    <w:rsid w:val="00133E48"/>
    <w:pPr>
      <w:spacing w:before="300"/>
    </w:pPr>
    <w:rPr>
      <w:rFonts w:ascii="Arial" w:hAnsi="Arial" w:cs="Arial"/>
      <w:b/>
      <w:bCs/>
      <w:color w:val="1C6794"/>
    </w:rPr>
  </w:style>
  <w:style w:type="paragraph" w:customStyle="1" w:styleId="h2-content">
    <w:name w:val="h2-content"/>
    <w:basedOn w:val="Normal"/>
    <w:rsid w:val="00133E48"/>
    <w:pPr>
      <w:spacing w:before="300"/>
    </w:pPr>
    <w:rPr>
      <w:rFonts w:ascii="Arial" w:hAnsi="Arial" w:cs="Arial"/>
      <w:b/>
      <w:bCs/>
      <w:color w:val="1C6794"/>
    </w:rPr>
  </w:style>
  <w:style w:type="paragraph" w:customStyle="1" w:styleId="h3">
    <w:name w:val="h3"/>
    <w:basedOn w:val="Normal"/>
    <w:rsid w:val="00133E48"/>
    <w:pPr>
      <w:spacing w:before="300"/>
    </w:pPr>
    <w:rPr>
      <w:rFonts w:ascii="Arial" w:hAnsi="Arial" w:cs="Arial"/>
      <w:b/>
      <w:bCs/>
      <w:color w:val="1C6794"/>
      <w:sz w:val="20"/>
      <w:szCs w:val="20"/>
    </w:rPr>
  </w:style>
  <w:style w:type="paragraph" w:customStyle="1" w:styleId="txt-body">
    <w:name w:val="txt-body"/>
    <w:basedOn w:val="Normal"/>
    <w:rsid w:val="00133E48"/>
    <w:pPr>
      <w:spacing w:after="150"/>
      <w:ind w:right="300"/>
    </w:pPr>
    <w:rPr>
      <w:rFonts w:ascii="Arial" w:hAnsi="Arial" w:cs="Arial"/>
      <w:color w:val="333333"/>
      <w:sz w:val="20"/>
      <w:szCs w:val="20"/>
    </w:rPr>
  </w:style>
  <w:style w:type="character" w:customStyle="1" w:styleId="formlabel1">
    <w:name w:val="formlabel1"/>
    <w:rsid w:val="00133E48"/>
    <w:rPr>
      <w:rFonts w:ascii="Arial" w:hAnsi="Arial" w:cs="Arial" w:hint="default"/>
      <w:b/>
      <w:bCs/>
      <w:color w:val="333333"/>
      <w:sz w:val="20"/>
      <w:szCs w:val="20"/>
    </w:rPr>
  </w:style>
  <w:style w:type="character" w:customStyle="1" w:styleId="txt-body1">
    <w:name w:val="txt-body1"/>
    <w:rsid w:val="00133E48"/>
    <w:rPr>
      <w:rFonts w:ascii="Arial" w:hAnsi="Arial" w:cs="Arial" w:hint="default"/>
      <w:b w:val="0"/>
      <w:bCs w:val="0"/>
      <w:color w:val="333333"/>
      <w:sz w:val="20"/>
      <w:szCs w:val="20"/>
    </w:rPr>
  </w:style>
  <w:style w:type="character" w:customStyle="1" w:styleId="txt-bold-white1">
    <w:name w:val="txt-bold-white1"/>
    <w:rsid w:val="00133E48"/>
    <w:rPr>
      <w:rFonts w:ascii="Arial" w:hAnsi="Arial" w:cs="Arial" w:hint="default"/>
      <w:b/>
      <w:bCs/>
      <w:color w:val="333333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133E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133E48"/>
    <w:rPr>
      <w:rFonts w:ascii="Arial" w:hAnsi="Arial" w:cs="Arial"/>
      <w:vanish/>
      <w:sz w:val="16"/>
      <w:szCs w:val="16"/>
    </w:rPr>
  </w:style>
  <w:style w:type="character" w:customStyle="1" w:styleId="h21">
    <w:name w:val="h21"/>
    <w:rsid w:val="00133E48"/>
    <w:rPr>
      <w:rFonts w:ascii="Arial" w:hAnsi="Arial" w:cs="Arial" w:hint="default"/>
      <w:b/>
      <w:bCs/>
      <w:color w:val="1C6794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133E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133E48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087D2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DD5C9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C27DF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D504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52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355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67864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1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8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76214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59142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0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3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22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83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63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00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67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70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20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2371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9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0554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504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40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30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219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30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907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135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56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0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88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596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28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174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723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73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5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283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5900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25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3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04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9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95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14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99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93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20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54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53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44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35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56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671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30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16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36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65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67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17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784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42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99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79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8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07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34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73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35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26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76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5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0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45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241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834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506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09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21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045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332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2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3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60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3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29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8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25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4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16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39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96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2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55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526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5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84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33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9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03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671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35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397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0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0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02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33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49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575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9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45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60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gi%20Winslow\Application%20Data\Microsoft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3E169-5FED-4F4A-B106-28C1FA90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</TotalTime>
  <Pages>1</Pages>
  <Words>54</Words>
  <Characters>340</Characters>
  <Application>Microsoft Office Word</Application>
  <DocSecurity>0</DocSecurity>
  <Lines>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1, 2006</vt:lpstr>
    </vt:vector>
  </TitlesOfParts>
  <Company>Windows User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1, 2006</dc:title>
  <dc:subject/>
  <dc:creator>Magi Winslow</dc:creator>
  <cp:keywords/>
  <cp:lastModifiedBy>Connie Irwin</cp:lastModifiedBy>
  <cp:revision>4</cp:revision>
  <cp:lastPrinted>2025-12-09T20:00:00Z</cp:lastPrinted>
  <dcterms:created xsi:type="dcterms:W3CDTF">2026-01-12T22:15:00Z</dcterms:created>
  <dcterms:modified xsi:type="dcterms:W3CDTF">2026-01-12T22:17:00Z</dcterms:modified>
</cp:coreProperties>
</file>